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41175" w14:textId="77777777" w:rsidR="00290984" w:rsidRPr="00276D02" w:rsidRDefault="00290984">
      <w:pPr>
        <w:pStyle w:val="Corpodeltesto"/>
        <w:jc w:val="center"/>
        <w:rPr>
          <w:rFonts w:ascii="Garamond" w:hAnsi="Garamond"/>
          <w:b/>
          <w:bCs/>
        </w:rPr>
      </w:pPr>
      <w:r w:rsidRPr="00276D02">
        <w:rPr>
          <w:rFonts w:ascii="Garamond" w:hAnsi="Garamond"/>
          <w:b/>
          <w:bCs/>
        </w:rPr>
        <w:t xml:space="preserve">Schema Manifestazione di </w:t>
      </w:r>
      <w:r w:rsidR="005B4693" w:rsidRPr="00276D02">
        <w:rPr>
          <w:rFonts w:ascii="Garamond" w:hAnsi="Garamond"/>
          <w:b/>
          <w:bCs/>
        </w:rPr>
        <w:t>Interesse</w:t>
      </w:r>
      <w:r w:rsidR="0048669E" w:rsidRPr="00276D02">
        <w:rPr>
          <w:rFonts w:ascii="Garamond" w:hAnsi="Garamond"/>
          <w:b/>
          <w:bCs/>
        </w:rPr>
        <w:t xml:space="preserve"> con Richiesta di ammissione alla </w:t>
      </w:r>
      <w:r w:rsidR="00DF54CF" w:rsidRPr="00276D02">
        <w:rPr>
          <w:rFonts w:ascii="Garamond" w:hAnsi="Garamond"/>
          <w:b/>
          <w:bCs/>
          <w:i/>
        </w:rPr>
        <w:t>d</w:t>
      </w:r>
      <w:r w:rsidR="0048669E" w:rsidRPr="00276D02">
        <w:rPr>
          <w:rFonts w:ascii="Garamond" w:hAnsi="Garamond"/>
          <w:b/>
          <w:bCs/>
          <w:i/>
        </w:rPr>
        <w:t xml:space="preserve">ue </w:t>
      </w:r>
      <w:r w:rsidR="00DF54CF" w:rsidRPr="00276D02">
        <w:rPr>
          <w:rFonts w:ascii="Garamond" w:hAnsi="Garamond"/>
          <w:b/>
          <w:bCs/>
          <w:i/>
        </w:rPr>
        <w:t>d</w:t>
      </w:r>
      <w:r w:rsidR="0048669E" w:rsidRPr="00276D02">
        <w:rPr>
          <w:rFonts w:ascii="Garamond" w:hAnsi="Garamond"/>
          <w:b/>
          <w:bCs/>
          <w:i/>
        </w:rPr>
        <w:t>iligence</w:t>
      </w:r>
    </w:p>
    <w:p w14:paraId="231EAF44" w14:textId="77777777" w:rsidR="009C5CA2" w:rsidRPr="00276D02" w:rsidRDefault="009C5CA2">
      <w:pPr>
        <w:pStyle w:val="Corpodeltesto"/>
        <w:jc w:val="center"/>
        <w:rPr>
          <w:rFonts w:ascii="Garamond" w:hAnsi="Garamond"/>
          <w:b/>
          <w:bCs/>
        </w:rPr>
      </w:pPr>
    </w:p>
    <w:p w14:paraId="6B367D8C" w14:textId="77777777" w:rsidR="009C5CA2" w:rsidRPr="00276D02" w:rsidRDefault="009C5CA2">
      <w:pPr>
        <w:pStyle w:val="Corpodeltesto"/>
        <w:jc w:val="center"/>
        <w:rPr>
          <w:rFonts w:ascii="Garamond" w:hAnsi="Garamond"/>
          <w:b/>
          <w:bCs/>
        </w:rPr>
      </w:pPr>
    </w:p>
    <w:p w14:paraId="247B4664" w14:textId="77777777" w:rsidR="00F27673" w:rsidRPr="00276D02" w:rsidRDefault="00F27673">
      <w:pPr>
        <w:pStyle w:val="Corpodeltesto"/>
        <w:rPr>
          <w:rFonts w:ascii="Garamond" w:hAnsi="Garamond"/>
        </w:rPr>
      </w:pPr>
    </w:p>
    <w:p w14:paraId="28483EC6" w14:textId="77777777" w:rsidR="00F27673" w:rsidRPr="00276D02" w:rsidRDefault="00F27673" w:rsidP="00F27673">
      <w:pPr>
        <w:pStyle w:val="Corpodeltesto"/>
        <w:jc w:val="center"/>
        <w:rPr>
          <w:rFonts w:ascii="Garamond" w:hAnsi="Garamond"/>
        </w:rPr>
      </w:pPr>
      <w:r w:rsidRPr="00276D02">
        <w:rPr>
          <w:rFonts w:ascii="Garamond" w:hAnsi="Garamond"/>
        </w:rPr>
        <w:t>[</w:t>
      </w:r>
      <w:r w:rsidRPr="00276D02">
        <w:rPr>
          <w:rFonts w:ascii="Garamond" w:hAnsi="Garamond"/>
          <w:i/>
        </w:rPr>
        <w:t>su carta intestata del manifestante interesse</w:t>
      </w:r>
      <w:r w:rsidRPr="00276D02">
        <w:rPr>
          <w:rFonts w:ascii="Garamond" w:hAnsi="Garamond"/>
        </w:rPr>
        <w:t>]</w:t>
      </w:r>
    </w:p>
    <w:p w14:paraId="769D009A" w14:textId="77777777" w:rsidR="00290984" w:rsidRPr="00276D02" w:rsidRDefault="00290984">
      <w:pPr>
        <w:pStyle w:val="Corpodeltesto"/>
        <w:rPr>
          <w:rFonts w:ascii="Garamond" w:hAnsi="Garamond"/>
        </w:rPr>
      </w:pPr>
    </w:p>
    <w:p w14:paraId="002D0983" w14:textId="10740DC3" w:rsidR="00290984" w:rsidRPr="00276D02" w:rsidRDefault="00290984">
      <w:pPr>
        <w:pStyle w:val="Corpodeltesto"/>
        <w:rPr>
          <w:rFonts w:ascii="Garamond" w:hAnsi="Garamond"/>
        </w:rPr>
      </w:pPr>
      <w:r w:rsidRPr="00276D02">
        <w:rPr>
          <w:rFonts w:ascii="Garamond" w:hAnsi="Garamond"/>
        </w:rPr>
        <w:t>Con la presente, il sottoscritto</w:t>
      </w:r>
      <w:r w:rsidR="0030109A" w:rsidRPr="00276D02">
        <w:rPr>
          <w:rFonts w:ascii="Garamond" w:hAnsi="Garamond"/>
        </w:rPr>
        <w:t xml:space="preserve">[●] </w:t>
      </w:r>
      <w:r w:rsidRPr="00276D02">
        <w:rPr>
          <w:rFonts w:ascii="Garamond" w:hAnsi="Garamond"/>
        </w:rPr>
        <w:t xml:space="preserve">nato a </w:t>
      </w:r>
      <w:r w:rsidR="0030109A" w:rsidRPr="00276D02">
        <w:rPr>
          <w:rFonts w:ascii="Garamond" w:hAnsi="Garamond"/>
        </w:rPr>
        <w:t xml:space="preserve">[●] </w:t>
      </w:r>
      <w:r w:rsidRPr="00276D02">
        <w:rPr>
          <w:rFonts w:ascii="Garamond" w:hAnsi="Garamond"/>
        </w:rPr>
        <w:t>residente in</w:t>
      </w:r>
      <w:r w:rsidR="0030109A" w:rsidRPr="00276D02">
        <w:rPr>
          <w:rFonts w:ascii="Garamond" w:hAnsi="Garamond"/>
        </w:rPr>
        <w:t xml:space="preserve"> [●] </w:t>
      </w:r>
      <w:r w:rsidRPr="00276D02">
        <w:rPr>
          <w:rFonts w:ascii="Garamond" w:hAnsi="Garamond"/>
        </w:rPr>
        <w:t>Cap</w:t>
      </w:r>
      <w:r w:rsidR="0030109A" w:rsidRPr="00276D02">
        <w:rPr>
          <w:rFonts w:ascii="Garamond" w:hAnsi="Garamond"/>
        </w:rPr>
        <w:t xml:space="preserve">. [●] </w:t>
      </w:r>
      <w:r w:rsidRPr="00276D02">
        <w:rPr>
          <w:rFonts w:ascii="Garamond" w:hAnsi="Garamond"/>
        </w:rPr>
        <w:t>Codice Fiscale</w:t>
      </w:r>
      <w:r w:rsidR="0030109A" w:rsidRPr="00276D02">
        <w:rPr>
          <w:rFonts w:ascii="Garamond" w:hAnsi="Garamond"/>
        </w:rPr>
        <w:t xml:space="preserve"> [●], </w:t>
      </w:r>
      <w:r w:rsidR="007D27F8" w:rsidRPr="00276D02">
        <w:rPr>
          <w:rFonts w:ascii="Garamond" w:hAnsi="Garamond"/>
        </w:rPr>
        <w:t>[</w:t>
      </w:r>
      <w:r w:rsidRPr="00276D02">
        <w:rPr>
          <w:rFonts w:ascii="Garamond" w:hAnsi="Garamond"/>
        </w:rPr>
        <w:t>in qualità di</w:t>
      </w:r>
      <w:r w:rsidR="0030109A" w:rsidRPr="00276D02">
        <w:rPr>
          <w:rFonts w:ascii="Garamond" w:hAnsi="Garamond"/>
        </w:rPr>
        <w:t xml:space="preserve"> [●] </w:t>
      </w:r>
      <w:r w:rsidRPr="00276D02">
        <w:rPr>
          <w:rFonts w:ascii="Garamond" w:hAnsi="Garamond"/>
        </w:rPr>
        <w:t xml:space="preserve">della </w:t>
      </w:r>
      <w:r w:rsidR="000103F7" w:rsidRPr="00276D02">
        <w:rPr>
          <w:rFonts w:ascii="Garamond" w:hAnsi="Garamond"/>
        </w:rPr>
        <w:t>s</w:t>
      </w:r>
      <w:r w:rsidRPr="00276D02">
        <w:rPr>
          <w:rFonts w:ascii="Garamond" w:hAnsi="Garamond"/>
        </w:rPr>
        <w:t>ocietà</w:t>
      </w:r>
      <w:r w:rsidR="00D22CAA" w:rsidRPr="00276D02">
        <w:rPr>
          <w:rFonts w:ascii="Garamond" w:hAnsi="Garamond"/>
        </w:rPr>
        <w:t xml:space="preserve"> </w:t>
      </w:r>
      <w:r w:rsidR="0030109A" w:rsidRPr="00276D02">
        <w:rPr>
          <w:rFonts w:ascii="Garamond" w:hAnsi="Garamond"/>
        </w:rPr>
        <w:t xml:space="preserve">[●] </w:t>
      </w:r>
      <w:r w:rsidRPr="00276D02">
        <w:rPr>
          <w:rFonts w:ascii="Garamond" w:hAnsi="Garamond"/>
        </w:rPr>
        <w:t xml:space="preserve">con sede in </w:t>
      </w:r>
      <w:r w:rsidR="0030109A" w:rsidRPr="00276D02">
        <w:rPr>
          <w:rFonts w:ascii="Garamond" w:hAnsi="Garamond"/>
        </w:rPr>
        <w:t xml:space="preserve">[●] Codice Fiscale [●] </w:t>
      </w:r>
      <w:r w:rsidRPr="00276D02">
        <w:rPr>
          <w:rFonts w:ascii="Garamond" w:hAnsi="Garamond"/>
        </w:rPr>
        <w:t>P.IVA</w:t>
      </w:r>
      <w:r w:rsidR="00485B64" w:rsidRPr="00276D02">
        <w:rPr>
          <w:rFonts w:ascii="Garamond" w:hAnsi="Garamond"/>
        </w:rPr>
        <w:t xml:space="preserve"> </w:t>
      </w:r>
      <w:r w:rsidR="0073011B" w:rsidRPr="00276D02">
        <w:rPr>
          <w:rFonts w:ascii="Garamond" w:hAnsi="Garamond"/>
        </w:rPr>
        <w:t>[●],</w:t>
      </w:r>
      <w:r w:rsidR="0030109A" w:rsidRPr="00276D02">
        <w:rPr>
          <w:rFonts w:ascii="Garamond" w:hAnsi="Garamond"/>
        </w:rPr>
        <w:t xml:space="preserve"> </w:t>
      </w:r>
      <w:r w:rsidRPr="00276D02">
        <w:rPr>
          <w:rFonts w:ascii="Garamond" w:hAnsi="Garamond"/>
        </w:rPr>
        <w:t>preso atto del</w:t>
      </w:r>
      <w:r w:rsidR="00DF54CF" w:rsidRPr="00276D02">
        <w:rPr>
          <w:rFonts w:ascii="Garamond" w:hAnsi="Garamond"/>
        </w:rPr>
        <w:t xml:space="preserve"> Bando</w:t>
      </w:r>
      <w:r w:rsidRPr="00276D02">
        <w:rPr>
          <w:rFonts w:ascii="Garamond" w:hAnsi="Garamond"/>
        </w:rPr>
        <w:t xml:space="preserve"> </w:t>
      </w:r>
      <w:r w:rsidR="00D9246A" w:rsidRPr="00276D02">
        <w:rPr>
          <w:rFonts w:ascii="Garamond" w:hAnsi="Garamond"/>
        </w:rPr>
        <w:t xml:space="preserve">di vendita dell’immobile sito in </w:t>
      </w:r>
      <w:r w:rsidR="00276D02" w:rsidRPr="00276D02">
        <w:rPr>
          <w:rStyle w:val="CharacterStyle1"/>
          <w:rFonts w:ascii="Garamond" w:hAnsi="Garamond"/>
        </w:rPr>
        <w:t xml:space="preserve">Lonate Pozzolo (VA), </w:t>
      </w:r>
      <w:r w:rsidR="00276D02" w:rsidRPr="00276D02">
        <w:rPr>
          <w:rFonts w:ascii="Garamond" w:hAnsi="Garamond"/>
        </w:rPr>
        <w:t xml:space="preserve">Via Guglielmo Marconi n. 30 </w:t>
      </w:r>
      <w:r w:rsidR="00D9246A" w:rsidRPr="00276D02">
        <w:rPr>
          <w:rFonts w:ascii="Garamond" w:hAnsi="Garamond"/>
        </w:rPr>
        <w:t xml:space="preserve">(di seguito “Immobile”), </w:t>
      </w:r>
      <w:r w:rsidRPr="00276D02">
        <w:rPr>
          <w:rFonts w:ascii="Garamond" w:hAnsi="Garamond"/>
        </w:rPr>
        <w:t xml:space="preserve">pubblicato </w:t>
      </w:r>
      <w:r w:rsidR="009C5CA2" w:rsidRPr="00276D02">
        <w:rPr>
          <w:rFonts w:ascii="Garamond" w:hAnsi="Garamond"/>
        </w:rPr>
        <w:t xml:space="preserve">dalla procedura di amministrazione straordinaria di </w:t>
      </w:r>
      <w:r w:rsidR="00276D02">
        <w:rPr>
          <w:rFonts w:ascii="Garamond" w:hAnsi="Garamond"/>
        </w:rPr>
        <w:t>Imprima S.r.l.</w:t>
      </w:r>
    </w:p>
    <w:p w14:paraId="5AD299EA" w14:textId="77777777" w:rsidR="00290984" w:rsidRPr="00276D02" w:rsidRDefault="00290984">
      <w:pPr>
        <w:jc w:val="both"/>
        <w:rPr>
          <w:rFonts w:ascii="Garamond" w:hAnsi="Garamond"/>
        </w:rPr>
      </w:pPr>
    </w:p>
    <w:p w14:paraId="5C67901B" w14:textId="77777777" w:rsidR="00290984" w:rsidRPr="00276D02" w:rsidRDefault="009C5CA2">
      <w:pPr>
        <w:jc w:val="center"/>
        <w:rPr>
          <w:rFonts w:ascii="Garamond" w:hAnsi="Garamond"/>
          <w:b/>
        </w:rPr>
      </w:pPr>
      <w:r w:rsidRPr="00276D02">
        <w:rPr>
          <w:rFonts w:ascii="Garamond" w:hAnsi="Garamond"/>
          <w:b/>
        </w:rPr>
        <w:t>COMUNICA</w:t>
      </w:r>
    </w:p>
    <w:p w14:paraId="0C104BD4" w14:textId="77777777" w:rsidR="00290984" w:rsidRPr="00276D02" w:rsidRDefault="00290984">
      <w:pPr>
        <w:jc w:val="center"/>
        <w:rPr>
          <w:rFonts w:ascii="Garamond" w:hAnsi="Garamond"/>
        </w:rPr>
      </w:pPr>
    </w:p>
    <w:p w14:paraId="6839CCB2" w14:textId="77777777" w:rsidR="0048669E" w:rsidRPr="00276D02" w:rsidRDefault="00290984">
      <w:pPr>
        <w:jc w:val="both"/>
        <w:rPr>
          <w:rFonts w:ascii="Garamond" w:hAnsi="Garamond"/>
        </w:rPr>
      </w:pPr>
      <w:r w:rsidRPr="00276D02">
        <w:rPr>
          <w:rFonts w:ascii="Garamond" w:hAnsi="Garamond"/>
        </w:rPr>
        <w:t xml:space="preserve">la </w:t>
      </w:r>
      <w:r w:rsidR="007D27F8" w:rsidRPr="00276D02">
        <w:rPr>
          <w:rFonts w:ascii="Garamond" w:hAnsi="Garamond"/>
        </w:rPr>
        <w:t xml:space="preserve">propria </w:t>
      </w:r>
      <w:r w:rsidRPr="00276D02">
        <w:rPr>
          <w:rFonts w:ascii="Garamond" w:hAnsi="Garamond"/>
        </w:rPr>
        <w:t xml:space="preserve">manifestazione di interesse a partecipare alla procedura per la vendita </w:t>
      </w:r>
      <w:r w:rsidR="00D9246A" w:rsidRPr="00276D02">
        <w:rPr>
          <w:rFonts w:ascii="Garamond" w:hAnsi="Garamond"/>
        </w:rPr>
        <w:t xml:space="preserve">dell’Immobile </w:t>
      </w:r>
      <w:r w:rsidR="0048669E" w:rsidRPr="00276D02">
        <w:rPr>
          <w:rFonts w:ascii="Garamond" w:hAnsi="Garamond"/>
        </w:rPr>
        <w:t>e contestualmente</w:t>
      </w:r>
    </w:p>
    <w:p w14:paraId="0C6EA9D9" w14:textId="77777777" w:rsidR="0048669E" w:rsidRPr="00276D02" w:rsidRDefault="0048669E">
      <w:pPr>
        <w:jc w:val="both"/>
        <w:rPr>
          <w:rFonts w:ascii="Garamond" w:hAnsi="Garamond"/>
        </w:rPr>
      </w:pPr>
    </w:p>
    <w:p w14:paraId="0C76B3DD" w14:textId="77777777" w:rsidR="0048669E" w:rsidRPr="00276D02" w:rsidRDefault="0048669E" w:rsidP="00475A50">
      <w:pPr>
        <w:jc w:val="center"/>
        <w:rPr>
          <w:rFonts w:ascii="Garamond" w:hAnsi="Garamond"/>
        </w:rPr>
      </w:pPr>
      <w:r w:rsidRPr="00276D02">
        <w:rPr>
          <w:rFonts w:ascii="Garamond" w:hAnsi="Garamond"/>
          <w:b/>
        </w:rPr>
        <w:t>CHIEDE</w:t>
      </w:r>
    </w:p>
    <w:p w14:paraId="40DEEA72" w14:textId="77777777" w:rsidR="0048669E" w:rsidRPr="00276D02" w:rsidRDefault="0048669E">
      <w:pPr>
        <w:jc w:val="both"/>
        <w:rPr>
          <w:rFonts w:ascii="Garamond" w:hAnsi="Garamond"/>
        </w:rPr>
      </w:pPr>
    </w:p>
    <w:p w14:paraId="42D4E3FE" w14:textId="77777777" w:rsidR="009C5CA2" w:rsidRPr="00276D02" w:rsidRDefault="0048669E" w:rsidP="00D9246A">
      <w:pPr>
        <w:jc w:val="both"/>
        <w:rPr>
          <w:rFonts w:ascii="Garamond" w:hAnsi="Garamond"/>
        </w:rPr>
      </w:pPr>
      <w:r w:rsidRPr="00276D02">
        <w:rPr>
          <w:rFonts w:ascii="Garamond" w:hAnsi="Garamond"/>
        </w:rPr>
        <w:t xml:space="preserve">di essere ammesso alla </w:t>
      </w:r>
      <w:r w:rsidR="004B119A" w:rsidRPr="00276D02">
        <w:rPr>
          <w:rFonts w:ascii="Garamond" w:hAnsi="Garamond"/>
        </w:rPr>
        <w:t>D</w:t>
      </w:r>
      <w:r w:rsidRPr="00276D02">
        <w:rPr>
          <w:rFonts w:ascii="Garamond" w:hAnsi="Garamond"/>
        </w:rPr>
        <w:t xml:space="preserve">ue </w:t>
      </w:r>
      <w:r w:rsidR="004B119A" w:rsidRPr="00276D02">
        <w:rPr>
          <w:rFonts w:ascii="Garamond" w:hAnsi="Garamond"/>
        </w:rPr>
        <w:t>D</w:t>
      </w:r>
      <w:r w:rsidRPr="00276D02">
        <w:rPr>
          <w:rFonts w:ascii="Garamond" w:hAnsi="Garamond"/>
        </w:rPr>
        <w:t>iligence</w:t>
      </w:r>
      <w:r w:rsidR="00475A50" w:rsidRPr="00276D02">
        <w:rPr>
          <w:rFonts w:ascii="Garamond" w:hAnsi="Garamond"/>
        </w:rPr>
        <w:t xml:space="preserve">, </w:t>
      </w:r>
      <w:r w:rsidR="009C5CA2" w:rsidRPr="00276D02">
        <w:rPr>
          <w:rFonts w:ascii="Garamond" w:hAnsi="Garamond"/>
        </w:rPr>
        <w:t xml:space="preserve">in relazione </w:t>
      </w:r>
      <w:r w:rsidR="00D9246A" w:rsidRPr="00276D02">
        <w:rPr>
          <w:rFonts w:ascii="Garamond" w:hAnsi="Garamond"/>
        </w:rPr>
        <w:t xml:space="preserve">al </w:t>
      </w:r>
      <w:proofErr w:type="gramStart"/>
      <w:r w:rsidR="00D9246A" w:rsidRPr="00276D02">
        <w:rPr>
          <w:rFonts w:ascii="Garamond" w:hAnsi="Garamond"/>
        </w:rPr>
        <w:t>predetto</w:t>
      </w:r>
      <w:proofErr w:type="gramEnd"/>
      <w:r w:rsidR="00D9246A" w:rsidRPr="00276D02">
        <w:rPr>
          <w:rFonts w:ascii="Garamond" w:hAnsi="Garamond"/>
        </w:rPr>
        <w:t xml:space="preserve"> Immobile</w:t>
      </w:r>
    </w:p>
    <w:p w14:paraId="7C3B532C" w14:textId="77777777" w:rsidR="00D9246A" w:rsidRPr="00276D02" w:rsidRDefault="00D9246A" w:rsidP="00D9246A">
      <w:pPr>
        <w:jc w:val="both"/>
        <w:rPr>
          <w:rFonts w:ascii="Garamond" w:hAnsi="Garamond"/>
        </w:rPr>
      </w:pPr>
    </w:p>
    <w:p w14:paraId="0AF2BF44" w14:textId="77777777" w:rsidR="00CE5D47" w:rsidRPr="00276D02" w:rsidRDefault="00E14647" w:rsidP="00E14647">
      <w:pPr>
        <w:pStyle w:val="Corpodeltesto"/>
        <w:jc w:val="center"/>
        <w:rPr>
          <w:rFonts w:ascii="Garamond" w:hAnsi="Garamond"/>
        </w:rPr>
      </w:pPr>
      <w:r w:rsidRPr="00276D02">
        <w:rPr>
          <w:rFonts w:ascii="Garamond" w:hAnsi="Garamond"/>
        </w:rPr>
        <w:t>e</w:t>
      </w:r>
    </w:p>
    <w:p w14:paraId="1DA045FC" w14:textId="77777777" w:rsidR="009C5CA2" w:rsidRPr="00276D02" w:rsidRDefault="009C5CA2" w:rsidP="00CE5D47">
      <w:pPr>
        <w:pStyle w:val="Corpodeltesto"/>
        <w:rPr>
          <w:rFonts w:ascii="Garamond" w:hAnsi="Garamond"/>
          <w:i/>
        </w:rPr>
      </w:pPr>
    </w:p>
    <w:p w14:paraId="28A98374" w14:textId="77777777" w:rsidR="00CE5D47" w:rsidRPr="00276D02" w:rsidRDefault="00CE5D47" w:rsidP="00CE5D47">
      <w:pPr>
        <w:pStyle w:val="Corpodeltesto"/>
        <w:jc w:val="center"/>
        <w:rPr>
          <w:rFonts w:ascii="Garamond" w:hAnsi="Garamond"/>
          <w:b/>
        </w:rPr>
      </w:pPr>
      <w:r w:rsidRPr="00276D02">
        <w:rPr>
          <w:rFonts w:ascii="Garamond" w:hAnsi="Garamond"/>
          <w:b/>
        </w:rPr>
        <w:t>DICHIARA</w:t>
      </w:r>
    </w:p>
    <w:p w14:paraId="0A24C7BE" w14:textId="77777777" w:rsidR="00CE5D47" w:rsidRPr="00276D02" w:rsidRDefault="00CE5D47" w:rsidP="00CE5D47">
      <w:pPr>
        <w:pStyle w:val="Rientrocorpodeltesto"/>
        <w:widowControl w:val="0"/>
        <w:numPr>
          <w:ilvl w:val="0"/>
          <w:numId w:val="1"/>
        </w:numPr>
        <w:spacing w:before="180" w:after="180"/>
        <w:jc w:val="both"/>
        <w:rPr>
          <w:rFonts w:ascii="Garamond" w:hAnsi="Garamond"/>
        </w:rPr>
      </w:pPr>
      <w:r w:rsidRPr="00276D02">
        <w:rPr>
          <w:rFonts w:ascii="Garamond" w:hAnsi="Garamond"/>
          <w:bCs/>
        </w:rPr>
        <w:t>che</w:t>
      </w:r>
      <w:r w:rsidRPr="00276D02">
        <w:rPr>
          <w:rFonts w:ascii="Garamond" w:hAnsi="Garamond"/>
          <w:b/>
          <w:bCs/>
        </w:rPr>
        <w:t xml:space="preserve"> </w:t>
      </w:r>
      <w:r w:rsidRPr="00276D02">
        <w:rPr>
          <w:rFonts w:ascii="Garamond" w:hAnsi="Garamond"/>
          <w:bCs/>
        </w:rPr>
        <w:t>la</w:t>
      </w:r>
      <w:r w:rsidRPr="00276D02">
        <w:rPr>
          <w:rFonts w:ascii="Garamond" w:hAnsi="Garamond"/>
          <w:b/>
          <w:bCs/>
        </w:rPr>
        <w:t xml:space="preserve"> </w:t>
      </w:r>
      <w:proofErr w:type="gramStart"/>
      <w:r w:rsidRPr="00276D02">
        <w:rPr>
          <w:rFonts w:ascii="Garamond" w:hAnsi="Garamond"/>
          <w:bCs/>
        </w:rPr>
        <w:t>predetta</w:t>
      </w:r>
      <w:proofErr w:type="gramEnd"/>
      <w:r w:rsidRPr="00276D02">
        <w:rPr>
          <w:rFonts w:ascii="Garamond" w:hAnsi="Garamond"/>
          <w:b/>
          <w:bCs/>
        </w:rPr>
        <w:t xml:space="preserve"> </w:t>
      </w:r>
      <w:r w:rsidRPr="00276D02">
        <w:rPr>
          <w:rFonts w:ascii="Garamond" w:hAnsi="Garamond"/>
          <w:bCs/>
        </w:rPr>
        <w:t>società:</w:t>
      </w:r>
    </w:p>
    <w:p w14:paraId="400F8C41" w14:textId="77777777" w:rsidR="00CE5D47" w:rsidRPr="00276D02" w:rsidRDefault="00CE5D47" w:rsidP="00CE5D47">
      <w:pPr>
        <w:pStyle w:val="Rientrocorpodeltesto"/>
        <w:widowControl w:val="0"/>
        <w:spacing w:before="180" w:after="180"/>
        <w:ind w:left="540"/>
        <w:jc w:val="both"/>
        <w:rPr>
          <w:rFonts w:ascii="Garamond" w:hAnsi="Garamond"/>
        </w:rPr>
      </w:pPr>
      <w:r w:rsidRPr="00276D02">
        <w:rPr>
          <w:rFonts w:ascii="Garamond" w:hAnsi="Garamond"/>
        </w:rPr>
        <w:t>(i) non si trova in stato di liquidazione;</w:t>
      </w:r>
    </w:p>
    <w:p w14:paraId="2F84775A" w14:textId="77777777" w:rsidR="00CE5D47" w:rsidRPr="00276D02" w:rsidRDefault="00CE5D47" w:rsidP="00CE5D47">
      <w:pPr>
        <w:spacing w:after="180"/>
        <w:ind w:left="540" w:hanging="36"/>
        <w:jc w:val="both"/>
        <w:rPr>
          <w:rFonts w:ascii="Garamond" w:hAnsi="Garamond"/>
          <w:spacing w:val="2"/>
        </w:rPr>
      </w:pPr>
      <w:r w:rsidRPr="00276D02">
        <w:rPr>
          <w:rFonts w:ascii="Garamond" w:hAnsi="Garamond"/>
          <w:spacing w:val="2"/>
        </w:rPr>
        <w:t>(ii) non è sottoposta, in conformità alla legislazione del paese di appartenenza, a procedure concorsuali o</w:t>
      </w:r>
      <w:r w:rsidRPr="00276D02">
        <w:rPr>
          <w:rFonts w:ascii="Garamond" w:hAnsi="Garamond"/>
          <w:lang w:eastAsia="en-US"/>
        </w:rPr>
        <w:t xml:space="preserve"> a qualunque altra procedura che denoti lo stato di insolvenza, lo stato di crisi o la cessazione dell’attività o a gestione coattiva</w:t>
      </w:r>
      <w:r w:rsidRPr="00276D02">
        <w:rPr>
          <w:rFonts w:ascii="Garamond" w:hAnsi="Garamond"/>
          <w:spacing w:val="2"/>
        </w:rPr>
        <w:t>;</w:t>
      </w:r>
    </w:p>
    <w:p w14:paraId="07E37417" w14:textId="77777777" w:rsidR="00CE5D47" w:rsidRPr="00276D02" w:rsidRDefault="00CE5D47" w:rsidP="00CE5D47">
      <w:pPr>
        <w:spacing w:after="180"/>
        <w:ind w:left="540" w:hanging="36"/>
        <w:jc w:val="both"/>
        <w:rPr>
          <w:rFonts w:ascii="Garamond" w:hAnsi="Garamond"/>
          <w:spacing w:val="2"/>
        </w:rPr>
      </w:pPr>
      <w:r w:rsidRPr="00276D02">
        <w:rPr>
          <w:rFonts w:ascii="Garamond" w:hAnsi="Garamond"/>
          <w:spacing w:val="2"/>
        </w:rPr>
        <w:t xml:space="preserve">(iii) non è stata assoggettata a sanzioni che comportino il divieto di contrarre con la pubblica amministrazione in base alla legislazione </w:t>
      </w:r>
      <w:r w:rsidR="000453EE" w:rsidRPr="00276D02">
        <w:rPr>
          <w:rFonts w:ascii="Garamond" w:hAnsi="Garamond"/>
          <w:spacing w:val="2"/>
        </w:rPr>
        <w:t xml:space="preserve">del proprio </w:t>
      </w:r>
      <w:r w:rsidRPr="00276D02">
        <w:rPr>
          <w:rFonts w:ascii="Garamond" w:hAnsi="Garamond"/>
          <w:spacing w:val="2"/>
        </w:rPr>
        <w:t>Stat</w:t>
      </w:r>
      <w:r w:rsidR="000453EE" w:rsidRPr="00276D02">
        <w:rPr>
          <w:rFonts w:ascii="Garamond" w:hAnsi="Garamond"/>
          <w:spacing w:val="2"/>
        </w:rPr>
        <w:t>o</w:t>
      </w:r>
      <w:r w:rsidRPr="00276D02">
        <w:rPr>
          <w:rFonts w:ascii="Garamond" w:hAnsi="Garamond"/>
          <w:spacing w:val="2"/>
        </w:rPr>
        <w:t xml:space="preserve"> di appartenenza; </w:t>
      </w:r>
    </w:p>
    <w:p w14:paraId="3BE95944" w14:textId="77777777" w:rsidR="00CE5D47" w:rsidRPr="00276D02" w:rsidRDefault="00CE5D47" w:rsidP="00CE5D47">
      <w:pPr>
        <w:pStyle w:val="Corpodeltesto2"/>
        <w:numPr>
          <w:ilvl w:val="0"/>
          <w:numId w:val="1"/>
        </w:numPr>
        <w:spacing w:after="180" w:line="240" w:lineRule="auto"/>
        <w:jc w:val="both"/>
        <w:rPr>
          <w:rFonts w:ascii="Garamond" w:hAnsi="Garamond"/>
          <w:spacing w:val="2"/>
        </w:rPr>
      </w:pPr>
      <w:r w:rsidRPr="00276D02">
        <w:rPr>
          <w:rFonts w:ascii="Garamond" w:hAnsi="Garamond"/>
          <w:spacing w:val="2"/>
        </w:rPr>
        <w:t>che la società non si trova in una delle situazioni di controllo o di collegamento con altra società che partecipi alla Procedura di Vendita;</w:t>
      </w:r>
    </w:p>
    <w:p w14:paraId="0212676A" w14:textId="77777777" w:rsidR="00CE5D47" w:rsidRPr="00276D02" w:rsidRDefault="00CE5D47" w:rsidP="00C7518E">
      <w:pPr>
        <w:pStyle w:val="Corpodeltesto2"/>
        <w:numPr>
          <w:ilvl w:val="0"/>
          <w:numId w:val="1"/>
        </w:numPr>
        <w:spacing w:after="180" w:line="240" w:lineRule="auto"/>
        <w:jc w:val="both"/>
        <w:rPr>
          <w:rFonts w:ascii="Garamond" w:hAnsi="Garamond"/>
          <w:spacing w:val="2"/>
        </w:rPr>
      </w:pPr>
      <w:r w:rsidRPr="00276D02">
        <w:rPr>
          <w:rFonts w:ascii="Garamond" w:hAnsi="Garamond"/>
          <w:spacing w:val="2"/>
        </w:rPr>
        <w:t>che la presente Manifestazione di Interesse non è imputabile al medesimo centro decisionale cui sono riferibili le Manifestazioni di Interesse eventualmente presentate da altri soggetti;</w:t>
      </w:r>
    </w:p>
    <w:p w14:paraId="1715FB97" w14:textId="77777777" w:rsidR="00E05ACC" w:rsidRPr="00276D02" w:rsidRDefault="00FA0AC9" w:rsidP="00E05ACC">
      <w:pPr>
        <w:pStyle w:val="Corpodeltesto2"/>
        <w:numPr>
          <w:ilvl w:val="0"/>
          <w:numId w:val="1"/>
        </w:numPr>
        <w:spacing w:after="180" w:line="240" w:lineRule="auto"/>
        <w:jc w:val="both"/>
        <w:rPr>
          <w:rFonts w:ascii="Garamond" w:hAnsi="Garamond"/>
          <w:spacing w:val="2"/>
        </w:rPr>
      </w:pPr>
      <w:r w:rsidRPr="00276D02">
        <w:rPr>
          <w:rFonts w:ascii="Garamond" w:hAnsi="Garamond"/>
          <w:spacing w:val="2"/>
        </w:rPr>
        <w:t>di accettare tutti i termini e condizioni del Bando e della Procedura di Vendita.</w:t>
      </w:r>
    </w:p>
    <w:p w14:paraId="41619E88" w14:textId="77777777" w:rsidR="00E05ACC" w:rsidRPr="00276D02" w:rsidRDefault="00E05ACC" w:rsidP="00E05ACC">
      <w:pPr>
        <w:pStyle w:val="Corpodeltesto2"/>
        <w:spacing w:after="180" w:line="240" w:lineRule="auto"/>
        <w:jc w:val="both"/>
        <w:rPr>
          <w:rFonts w:ascii="Garamond" w:hAnsi="Garamond"/>
          <w:spacing w:val="2"/>
        </w:rPr>
      </w:pPr>
      <w:r w:rsidRPr="00276D02">
        <w:rPr>
          <w:rFonts w:ascii="Garamond" w:hAnsi="Garamond"/>
          <w:spacing w:val="2"/>
        </w:rPr>
        <w:t>La documentazione, le dichiarazioni e le informazioni rese con la presente comunicazione sono veritiere e valide.</w:t>
      </w:r>
    </w:p>
    <w:p w14:paraId="590BAD9B" w14:textId="77777777" w:rsidR="00CE5D47" w:rsidRPr="00276D02" w:rsidRDefault="00CE5D47" w:rsidP="00CE5D47">
      <w:pPr>
        <w:pStyle w:val="Corpodeltesto2"/>
        <w:spacing w:after="180" w:line="240" w:lineRule="auto"/>
        <w:jc w:val="both"/>
        <w:rPr>
          <w:rFonts w:ascii="Garamond" w:hAnsi="Garamond"/>
          <w:spacing w:val="2"/>
        </w:rPr>
      </w:pPr>
      <w:r w:rsidRPr="00276D02">
        <w:rPr>
          <w:rFonts w:ascii="Garamond" w:hAnsi="Garamond"/>
          <w:spacing w:val="2"/>
        </w:rPr>
        <w:t>[luogo, data]</w:t>
      </w:r>
    </w:p>
    <w:p w14:paraId="30100A39" w14:textId="77777777" w:rsidR="00CE5D47" w:rsidRPr="00276D02" w:rsidRDefault="00CE5D47" w:rsidP="00CE5D47">
      <w:pPr>
        <w:pStyle w:val="Corpodeltesto2"/>
        <w:spacing w:after="180" w:line="240" w:lineRule="auto"/>
        <w:jc w:val="both"/>
        <w:rPr>
          <w:rFonts w:ascii="Garamond" w:hAnsi="Garamond"/>
          <w:spacing w:val="2"/>
        </w:rPr>
      </w:pPr>
    </w:p>
    <w:p w14:paraId="7264EA4C" w14:textId="77777777" w:rsidR="00CE5D47" w:rsidRPr="00276D02" w:rsidRDefault="00CE5D47" w:rsidP="00CE5D47">
      <w:pPr>
        <w:pStyle w:val="Corpodeltesto2"/>
        <w:spacing w:after="180" w:line="240" w:lineRule="auto"/>
        <w:jc w:val="both"/>
        <w:rPr>
          <w:rFonts w:ascii="Garamond" w:hAnsi="Garamond"/>
          <w:spacing w:val="2"/>
        </w:rPr>
      </w:pPr>
      <w:r w:rsidRPr="00276D02">
        <w:rPr>
          <w:rFonts w:ascii="Garamond" w:hAnsi="Garamond"/>
          <w:spacing w:val="2"/>
        </w:rPr>
        <w:t>FIRMA</w:t>
      </w:r>
    </w:p>
    <w:p w14:paraId="247D4B4A" w14:textId="77777777" w:rsidR="00CE5D47" w:rsidRPr="00276D02" w:rsidRDefault="00CE5D47" w:rsidP="00CE5D47">
      <w:pPr>
        <w:pStyle w:val="Corpodeltesto"/>
        <w:rPr>
          <w:rFonts w:ascii="Garamond" w:hAnsi="Garamond"/>
        </w:rPr>
      </w:pPr>
    </w:p>
    <w:p w14:paraId="75BE1C16" w14:textId="77777777" w:rsidR="00CE5D47" w:rsidRPr="00276D02" w:rsidRDefault="00CE5D47" w:rsidP="00CE5D47">
      <w:pPr>
        <w:pStyle w:val="Corpodeltesto"/>
        <w:rPr>
          <w:rFonts w:ascii="Garamond" w:hAnsi="Garamond"/>
        </w:rPr>
      </w:pPr>
      <w:r w:rsidRPr="00276D02">
        <w:rPr>
          <w:rFonts w:ascii="Garamond" w:hAnsi="Garamond"/>
        </w:rPr>
        <w:t>________________________________</w:t>
      </w:r>
    </w:p>
    <w:p w14:paraId="19487FC4" w14:textId="77777777" w:rsidR="00CE5D47" w:rsidRPr="00276D02" w:rsidRDefault="00CE5D47">
      <w:pPr>
        <w:jc w:val="both"/>
        <w:rPr>
          <w:rFonts w:ascii="Garamond" w:hAnsi="Garamond"/>
        </w:rPr>
      </w:pPr>
    </w:p>
    <w:p w14:paraId="0D5A3AC7" w14:textId="77777777" w:rsidR="007F6594" w:rsidRPr="00276D02" w:rsidRDefault="007F6594">
      <w:pPr>
        <w:jc w:val="both"/>
        <w:rPr>
          <w:rFonts w:ascii="Garamond" w:hAnsi="Garamond"/>
        </w:rPr>
      </w:pPr>
    </w:p>
    <w:p w14:paraId="598D9D16" w14:textId="7D8BCC2C" w:rsidR="009C5CA2" w:rsidRPr="00276D02" w:rsidRDefault="009C5CA2" w:rsidP="009C5CA2">
      <w:pPr>
        <w:spacing w:after="180"/>
        <w:jc w:val="both"/>
        <w:rPr>
          <w:rFonts w:ascii="Garamond" w:hAnsi="Garamond"/>
        </w:rPr>
      </w:pPr>
      <w:r w:rsidRPr="00276D02">
        <w:rPr>
          <w:rFonts w:ascii="Garamond" w:hAnsi="Garamond"/>
        </w:rPr>
        <w:lastRenderedPageBreak/>
        <w:t xml:space="preserve">Si allegano </w:t>
      </w:r>
      <w:r w:rsidR="00290984" w:rsidRPr="00276D02">
        <w:rPr>
          <w:rFonts w:ascii="Garamond" w:hAnsi="Garamond"/>
        </w:rPr>
        <w:t xml:space="preserve">i </w:t>
      </w:r>
      <w:r w:rsidR="00E05ACC" w:rsidRPr="00276D02">
        <w:rPr>
          <w:rFonts w:ascii="Garamond" w:hAnsi="Garamond"/>
        </w:rPr>
        <w:t xml:space="preserve">seguenti </w:t>
      </w:r>
      <w:r w:rsidR="00290984" w:rsidRPr="00276D02">
        <w:rPr>
          <w:rFonts w:ascii="Garamond" w:hAnsi="Garamond"/>
        </w:rPr>
        <w:t>documenti</w:t>
      </w:r>
      <w:r w:rsidRPr="00276D02">
        <w:rPr>
          <w:rFonts w:ascii="Garamond" w:hAnsi="Garamond"/>
        </w:rPr>
        <w:t>:</w:t>
      </w:r>
    </w:p>
    <w:p w14:paraId="3132B7FA" w14:textId="0E28D05B" w:rsidR="00276D02" w:rsidRDefault="00276D02" w:rsidP="009C5CA2">
      <w:pPr>
        <w:numPr>
          <w:ilvl w:val="0"/>
          <w:numId w:val="3"/>
        </w:numPr>
        <w:tabs>
          <w:tab w:val="clear" w:pos="720"/>
          <w:tab w:val="num" w:pos="540"/>
        </w:tabs>
        <w:spacing w:after="180"/>
        <w:ind w:left="540"/>
        <w:jc w:val="both"/>
        <w:rPr>
          <w:rFonts w:ascii="Garamond" w:hAnsi="Garamond"/>
        </w:rPr>
      </w:pPr>
      <w:r>
        <w:rPr>
          <w:rFonts w:ascii="Garamond" w:hAnsi="Garamond"/>
        </w:rPr>
        <w:t>visura camerale;</w:t>
      </w:r>
    </w:p>
    <w:p w14:paraId="28D0490F" w14:textId="650FFB90" w:rsidR="009C5CA2" w:rsidRPr="00276D02" w:rsidRDefault="009C5CA2" w:rsidP="009C5CA2">
      <w:pPr>
        <w:numPr>
          <w:ilvl w:val="0"/>
          <w:numId w:val="3"/>
        </w:numPr>
        <w:tabs>
          <w:tab w:val="clear" w:pos="720"/>
          <w:tab w:val="num" w:pos="540"/>
        </w:tabs>
        <w:spacing w:after="180"/>
        <w:ind w:left="540"/>
        <w:jc w:val="both"/>
        <w:rPr>
          <w:rFonts w:ascii="Garamond" w:hAnsi="Garamond"/>
        </w:rPr>
      </w:pPr>
      <w:r w:rsidRPr="00276D02">
        <w:rPr>
          <w:rFonts w:ascii="Garamond" w:hAnsi="Garamond"/>
        </w:rPr>
        <w:t>copia dell’atto di conferimento dei poteri al legale rappresentante / procuratore che sottoscrive la Manifestazione di Interesse;</w:t>
      </w:r>
    </w:p>
    <w:sectPr w:rsidR="009C5CA2" w:rsidRPr="00276D0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7D776"/>
    <w:multiLevelType w:val="singleLevel"/>
    <w:tmpl w:val="04100019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0411B74"/>
    <w:multiLevelType w:val="hybridMultilevel"/>
    <w:tmpl w:val="0A2E0AA8"/>
    <w:lvl w:ilvl="0" w:tplc="FFFFFFFF">
      <w:start w:val="1"/>
      <w:numFmt w:val="lowerLetter"/>
      <w:lvlText w:val="%1)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FFFFFFFF">
      <w:start w:val="1"/>
      <w:numFmt w:val="lowerRoman"/>
      <w:lvlText w:val="%2."/>
      <w:lvlJc w:val="left"/>
      <w:pPr>
        <w:tabs>
          <w:tab w:val="num" w:pos="1224"/>
        </w:tabs>
        <w:ind w:left="12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2" w15:restartNumberingAfterBreak="0">
    <w:nsid w:val="7C342B02"/>
    <w:multiLevelType w:val="hybridMultilevel"/>
    <w:tmpl w:val="4796B9EE"/>
    <w:lvl w:ilvl="0" w:tplc="1C6840E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05764218">
    <w:abstractNumId w:val="1"/>
  </w:num>
  <w:num w:numId="2" w16cid:durableId="319384275">
    <w:abstractNumId w:val="0"/>
  </w:num>
  <w:num w:numId="3" w16cid:durableId="16076125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C8A"/>
    <w:rsid w:val="000103F7"/>
    <w:rsid w:val="000453EE"/>
    <w:rsid w:val="000A7EC8"/>
    <w:rsid w:val="000B2845"/>
    <w:rsid w:val="000C3153"/>
    <w:rsid w:val="000F620D"/>
    <w:rsid w:val="0012471B"/>
    <w:rsid w:val="001D11F2"/>
    <w:rsid w:val="00255221"/>
    <w:rsid w:val="00276D02"/>
    <w:rsid w:val="00290984"/>
    <w:rsid w:val="002C629C"/>
    <w:rsid w:val="00300892"/>
    <w:rsid w:val="0030109A"/>
    <w:rsid w:val="00325BCC"/>
    <w:rsid w:val="00387A29"/>
    <w:rsid w:val="003E40D8"/>
    <w:rsid w:val="00433B34"/>
    <w:rsid w:val="0043489C"/>
    <w:rsid w:val="00475A50"/>
    <w:rsid w:val="00485B64"/>
    <w:rsid w:val="0048669E"/>
    <w:rsid w:val="004A23DE"/>
    <w:rsid w:val="004A3F26"/>
    <w:rsid w:val="004B119A"/>
    <w:rsid w:val="004F2849"/>
    <w:rsid w:val="004F2B25"/>
    <w:rsid w:val="00521BC3"/>
    <w:rsid w:val="00581FB6"/>
    <w:rsid w:val="005A665F"/>
    <w:rsid w:val="005B4693"/>
    <w:rsid w:val="0073011B"/>
    <w:rsid w:val="0074251D"/>
    <w:rsid w:val="007D27F8"/>
    <w:rsid w:val="007F6594"/>
    <w:rsid w:val="008B3CB2"/>
    <w:rsid w:val="00940C0E"/>
    <w:rsid w:val="00957B0D"/>
    <w:rsid w:val="00975CE8"/>
    <w:rsid w:val="009C5CA2"/>
    <w:rsid w:val="009E3A05"/>
    <w:rsid w:val="009E65EA"/>
    <w:rsid w:val="00A808DC"/>
    <w:rsid w:val="00A9381C"/>
    <w:rsid w:val="00BC1C8A"/>
    <w:rsid w:val="00BD0ECF"/>
    <w:rsid w:val="00C2020F"/>
    <w:rsid w:val="00C46404"/>
    <w:rsid w:val="00C5595A"/>
    <w:rsid w:val="00C7518E"/>
    <w:rsid w:val="00CD2D07"/>
    <w:rsid w:val="00CE5D47"/>
    <w:rsid w:val="00D22CAA"/>
    <w:rsid w:val="00D83593"/>
    <w:rsid w:val="00D9246A"/>
    <w:rsid w:val="00DF2CFB"/>
    <w:rsid w:val="00DF54CF"/>
    <w:rsid w:val="00E05ACC"/>
    <w:rsid w:val="00E14647"/>
    <w:rsid w:val="00E928C0"/>
    <w:rsid w:val="00F1307C"/>
    <w:rsid w:val="00F20B21"/>
    <w:rsid w:val="00F27673"/>
    <w:rsid w:val="00F43A4E"/>
    <w:rsid w:val="00F97470"/>
    <w:rsid w:val="00FA0AC9"/>
    <w:rsid w:val="00FB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28B0E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jc w:val="both"/>
    </w:pPr>
  </w:style>
  <w:style w:type="paragraph" w:styleId="Rientrocorpodeltesto">
    <w:name w:val="Body Text Indent"/>
    <w:basedOn w:val="Normale"/>
    <w:rsid w:val="00CE5D47"/>
    <w:pPr>
      <w:spacing w:after="120"/>
      <w:ind w:left="283"/>
    </w:pPr>
  </w:style>
  <w:style w:type="paragraph" w:styleId="Corpodeltesto2">
    <w:name w:val="Body Text 2"/>
    <w:basedOn w:val="Normale"/>
    <w:rsid w:val="00CE5D47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475A50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475A50"/>
    <w:rPr>
      <w:rFonts w:ascii="Tahoma" w:hAnsi="Tahoma" w:cs="Tahoma"/>
      <w:sz w:val="16"/>
      <w:szCs w:val="16"/>
    </w:rPr>
  </w:style>
  <w:style w:type="character" w:customStyle="1" w:styleId="CharacterStyle1">
    <w:name w:val="Character Style 1"/>
    <w:rsid w:val="00276D0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Richiesta_di_ammissione_alla_Due_Diligence.dotx</Template>
  <TotalTime>1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Manifestazione Interesse - ITA</vt:lpstr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Manifestazione Interesse - ITA</dc:title>
  <dc:subject>Altri Immobili</dc:subject>
  <dc:creator>Luca Luchetti</dc:creator>
  <cp:keywords/>
  <cp:lastModifiedBy>Luca Luchetti</cp:lastModifiedBy>
  <cp:revision>3</cp:revision>
  <cp:lastPrinted>2008-12-05T21:32:00Z</cp:lastPrinted>
  <dcterms:created xsi:type="dcterms:W3CDTF">2026-05-23T11:08:00Z</dcterms:created>
  <dcterms:modified xsi:type="dcterms:W3CDTF">2026-05-23T11:10:00Z</dcterms:modified>
</cp:coreProperties>
</file>